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25D" w:rsidRPr="00DC1E61" w:rsidRDefault="006769BB" w:rsidP="00EC58B6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bookmarkStart w:id="0" w:name="_GoBack"/>
      <w:bookmarkEnd w:id="0"/>
      <w:r w:rsidRPr="00DC1E61">
        <w:rPr>
          <w:rFonts w:ascii="Arial" w:hAnsi="Arial" w:cs="Arial"/>
          <w:b/>
          <w:sz w:val="28"/>
          <w:szCs w:val="28"/>
          <w:u w:val="single"/>
        </w:rPr>
        <w:t>MEDIC</w:t>
      </w:r>
      <w:r w:rsidR="00EC58B6">
        <w:rPr>
          <w:rFonts w:ascii="Arial" w:hAnsi="Arial" w:cs="Arial"/>
          <w:b/>
          <w:sz w:val="28"/>
          <w:szCs w:val="28"/>
          <w:u w:val="single"/>
        </w:rPr>
        <w:t>INE</w:t>
      </w:r>
      <w:r w:rsidRPr="00DC1E61">
        <w:rPr>
          <w:rFonts w:ascii="Arial" w:hAnsi="Arial" w:cs="Arial"/>
          <w:b/>
          <w:sz w:val="28"/>
          <w:szCs w:val="28"/>
          <w:u w:val="single"/>
        </w:rPr>
        <w:t xml:space="preserve"> CO</w:t>
      </w:r>
      <w:r w:rsidR="00DC1E61" w:rsidRPr="00DC1E61">
        <w:rPr>
          <w:rFonts w:ascii="Arial" w:hAnsi="Arial" w:cs="Arial"/>
          <w:b/>
          <w:sz w:val="28"/>
          <w:szCs w:val="28"/>
          <w:u w:val="single"/>
        </w:rPr>
        <w:t>N</w:t>
      </w:r>
      <w:r w:rsidRPr="00DC1E61">
        <w:rPr>
          <w:rFonts w:ascii="Arial" w:hAnsi="Arial" w:cs="Arial"/>
          <w:b/>
          <w:sz w:val="28"/>
          <w:szCs w:val="28"/>
          <w:u w:val="single"/>
        </w:rPr>
        <w:t>SENT FORM</w:t>
      </w:r>
    </w:p>
    <w:p w:rsidR="006769BB" w:rsidRPr="00DC1E61" w:rsidRDefault="006769BB" w:rsidP="00C3593D">
      <w:pPr>
        <w:rPr>
          <w:rFonts w:ascii="Arial" w:hAnsi="Arial" w:cs="Arial"/>
          <w:sz w:val="28"/>
          <w:szCs w:val="28"/>
        </w:rPr>
      </w:pPr>
    </w:p>
    <w:p w:rsidR="006769BB" w:rsidRPr="00DC1E61" w:rsidRDefault="006769BB" w:rsidP="00C3593D">
      <w:pPr>
        <w:rPr>
          <w:rFonts w:ascii="Arial" w:hAnsi="Arial" w:cs="Arial"/>
          <w:sz w:val="28"/>
          <w:szCs w:val="28"/>
        </w:rPr>
      </w:pPr>
      <w:r w:rsidRPr="00DC1E61">
        <w:rPr>
          <w:rFonts w:ascii="Arial" w:hAnsi="Arial" w:cs="Arial"/>
          <w:sz w:val="28"/>
          <w:szCs w:val="28"/>
        </w:rPr>
        <w:t>To be completed by the parent / carer of any child requesting medicines to be administered</w:t>
      </w:r>
      <w:r w:rsidR="00DC1E61" w:rsidRPr="00DC1E61">
        <w:rPr>
          <w:rFonts w:ascii="Arial" w:hAnsi="Arial" w:cs="Arial"/>
          <w:sz w:val="28"/>
          <w:szCs w:val="28"/>
        </w:rPr>
        <w:t xml:space="preserve"> on the school premises.</w:t>
      </w:r>
    </w:p>
    <w:p w:rsidR="00DC1E61" w:rsidRPr="00DC1E61" w:rsidRDefault="00DC1E61" w:rsidP="00C3593D">
      <w:pPr>
        <w:rPr>
          <w:rFonts w:ascii="Arial" w:hAnsi="Arial" w:cs="Arial"/>
          <w:sz w:val="28"/>
          <w:szCs w:val="28"/>
        </w:rPr>
      </w:pPr>
    </w:p>
    <w:p w:rsidR="00DC1E61" w:rsidRDefault="00DC1E61" w:rsidP="00C35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Child’s name………………………………………….  Class…………………………</w:t>
      </w:r>
    </w:p>
    <w:p w:rsidR="00DC1E61" w:rsidRDefault="00DC1E61" w:rsidP="00C3593D">
      <w:pPr>
        <w:rPr>
          <w:rFonts w:ascii="Arial" w:hAnsi="Arial" w:cs="Arial"/>
          <w:sz w:val="28"/>
          <w:szCs w:val="28"/>
        </w:rPr>
      </w:pPr>
    </w:p>
    <w:p w:rsidR="00DC1E61" w:rsidRDefault="00DC1E61" w:rsidP="00C35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Address………………………………………………………………….………………</w:t>
      </w:r>
    </w:p>
    <w:p w:rsidR="00DC1E61" w:rsidRDefault="00DC1E61" w:rsidP="00C3593D">
      <w:pPr>
        <w:rPr>
          <w:rFonts w:ascii="Arial" w:hAnsi="Arial" w:cs="Arial"/>
          <w:sz w:val="28"/>
          <w:szCs w:val="28"/>
        </w:rPr>
      </w:pPr>
    </w:p>
    <w:p w:rsidR="00DC1E61" w:rsidRDefault="00DC1E61" w:rsidP="00C35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</w:t>
      </w:r>
    </w:p>
    <w:p w:rsidR="00DC1E61" w:rsidRDefault="00DC1E61" w:rsidP="00C3593D">
      <w:pPr>
        <w:rPr>
          <w:rFonts w:ascii="Arial" w:hAnsi="Arial" w:cs="Arial"/>
          <w:sz w:val="28"/>
          <w:szCs w:val="28"/>
        </w:rPr>
      </w:pPr>
    </w:p>
    <w:p w:rsidR="00DC1E61" w:rsidRDefault="00DC1E61" w:rsidP="00C35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doctor has prescribed the following medicine for my child:</w:t>
      </w:r>
    </w:p>
    <w:p w:rsidR="00DC1E61" w:rsidRDefault="00DC1E61" w:rsidP="00C3593D">
      <w:pPr>
        <w:rPr>
          <w:rFonts w:ascii="Arial" w:hAnsi="Arial" w:cs="Arial"/>
          <w:sz w:val="28"/>
          <w:szCs w:val="28"/>
        </w:rPr>
      </w:pPr>
    </w:p>
    <w:p w:rsidR="00DC1E61" w:rsidRDefault="00DC1E61" w:rsidP="00C35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</w:t>
      </w:r>
    </w:p>
    <w:p w:rsidR="00DC1E61" w:rsidRDefault="00DC1E61" w:rsidP="00C3593D">
      <w:pPr>
        <w:rPr>
          <w:rFonts w:ascii="Arial" w:hAnsi="Arial" w:cs="Arial"/>
          <w:sz w:val="28"/>
          <w:szCs w:val="28"/>
        </w:rPr>
      </w:pPr>
    </w:p>
    <w:p w:rsidR="00DC1E61" w:rsidRDefault="00DC1E61" w:rsidP="00C35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Direction for use – dosage and time to be administered:</w:t>
      </w:r>
    </w:p>
    <w:p w:rsidR="00DC1E61" w:rsidRDefault="00DC1E61" w:rsidP="00C3593D">
      <w:pPr>
        <w:rPr>
          <w:rFonts w:ascii="Arial" w:hAnsi="Arial" w:cs="Arial"/>
          <w:sz w:val="28"/>
          <w:szCs w:val="28"/>
        </w:rPr>
      </w:pPr>
    </w:p>
    <w:p w:rsidR="00DC1E61" w:rsidRDefault="00DC1E61" w:rsidP="00C35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</w:t>
      </w:r>
    </w:p>
    <w:p w:rsidR="00DC1E61" w:rsidRDefault="00DC1E61" w:rsidP="00C3593D">
      <w:pPr>
        <w:rPr>
          <w:rFonts w:ascii="Arial" w:hAnsi="Arial" w:cs="Arial"/>
          <w:sz w:val="28"/>
          <w:szCs w:val="28"/>
        </w:rPr>
      </w:pPr>
    </w:p>
    <w:p w:rsidR="00DC1E61" w:rsidRDefault="00DC1E61" w:rsidP="00C35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Period medication to be take: date from ….…/….…/….... to ……../….…/….....</w:t>
      </w:r>
    </w:p>
    <w:p w:rsidR="00DC1E61" w:rsidRDefault="00DC1E61" w:rsidP="00C3593D">
      <w:pPr>
        <w:rPr>
          <w:rFonts w:ascii="Arial" w:hAnsi="Arial" w:cs="Arial"/>
          <w:sz w:val="28"/>
          <w:szCs w:val="28"/>
        </w:rPr>
      </w:pPr>
    </w:p>
    <w:p w:rsidR="00DC1E61" w:rsidRDefault="00DC1E61" w:rsidP="00C35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Special instruction as to where the medicine is to be stored……..………………..</w:t>
      </w:r>
    </w:p>
    <w:p w:rsidR="00DC1E61" w:rsidRDefault="00DC1E61" w:rsidP="00C3593D">
      <w:pPr>
        <w:rPr>
          <w:rFonts w:ascii="Arial" w:hAnsi="Arial" w:cs="Arial"/>
          <w:sz w:val="28"/>
          <w:szCs w:val="28"/>
        </w:rPr>
      </w:pPr>
    </w:p>
    <w:p w:rsidR="00DC1E61" w:rsidRDefault="00DC1E61" w:rsidP="00C35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confirm my child………………………………</w:t>
      </w:r>
      <w:r w:rsidR="00706EBA">
        <w:rPr>
          <w:rFonts w:ascii="Arial" w:hAnsi="Arial" w:cs="Arial"/>
          <w:sz w:val="28"/>
          <w:szCs w:val="28"/>
        </w:rPr>
        <w:t>….</w:t>
      </w:r>
      <w:r>
        <w:rPr>
          <w:rFonts w:ascii="Arial" w:hAnsi="Arial" w:cs="Arial"/>
          <w:sz w:val="28"/>
          <w:szCs w:val="28"/>
        </w:rPr>
        <w:t xml:space="preserve">….. </w:t>
      </w:r>
      <w:proofErr w:type="gramStart"/>
      <w:r>
        <w:rPr>
          <w:rFonts w:ascii="Arial" w:hAnsi="Arial" w:cs="Arial"/>
          <w:sz w:val="28"/>
          <w:szCs w:val="28"/>
        </w:rPr>
        <w:t>is</w:t>
      </w:r>
      <w:proofErr w:type="gramEnd"/>
      <w:r>
        <w:rPr>
          <w:rFonts w:ascii="Arial" w:hAnsi="Arial" w:cs="Arial"/>
          <w:sz w:val="28"/>
          <w:szCs w:val="28"/>
        </w:rPr>
        <w:t xml:space="preserve"> to be given the above medication at the times stated above.  I undertake to supply the medication in the original labelled containers provided by the dispensing chemist.  I will collect the medication at the end of the course.</w:t>
      </w:r>
    </w:p>
    <w:p w:rsidR="00DC1E61" w:rsidRDefault="00DC1E61" w:rsidP="00C3593D">
      <w:pPr>
        <w:rPr>
          <w:rFonts w:ascii="Arial" w:hAnsi="Arial" w:cs="Arial"/>
          <w:sz w:val="28"/>
          <w:szCs w:val="28"/>
        </w:rPr>
      </w:pPr>
    </w:p>
    <w:p w:rsidR="00DC1E61" w:rsidRDefault="00DC1E61" w:rsidP="00C35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Signature of parent / carer……………………………………………………………..</w:t>
      </w:r>
    </w:p>
    <w:p w:rsidR="00DC1E61" w:rsidRDefault="00DC1E61" w:rsidP="00C3593D">
      <w:pPr>
        <w:rPr>
          <w:rFonts w:ascii="Arial" w:hAnsi="Arial" w:cs="Arial"/>
          <w:sz w:val="28"/>
          <w:szCs w:val="28"/>
        </w:rPr>
      </w:pPr>
    </w:p>
    <w:p w:rsidR="00DC1E61" w:rsidRDefault="00DC1E61" w:rsidP="00C35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Name……………………………………………………………………………………..</w:t>
      </w:r>
    </w:p>
    <w:p w:rsidR="00DC1E61" w:rsidRDefault="00DC1E61" w:rsidP="00C3593D">
      <w:pPr>
        <w:rPr>
          <w:rFonts w:ascii="Arial" w:hAnsi="Arial" w:cs="Arial"/>
          <w:sz w:val="28"/>
          <w:szCs w:val="28"/>
        </w:rPr>
      </w:pPr>
    </w:p>
    <w:p w:rsidR="00DC1E61" w:rsidRDefault="00DC1E61" w:rsidP="00C35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Daytime </w:t>
      </w:r>
      <w:r w:rsidR="00706EBA">
        <w:rPr>
          <w:rFonts w:ascii="Arial" w:hAnsi="Arial" w:cs="Arial"/>
          <w:sz w:val="28"/>
          <w:szCs w:val="28"/>
        </w:rPr>
        <w:t>contact number……………………………..………… Date….../….../……</w:t>
      </w:r>
    </w:p>
    <w:p w:rsidR="00B447D6" w:rsidRDefault="00B447D6" w:rsidP="00C3593D">
      <w:pPr>
        <w:rPr>
          <w:rFonts w:ascii="Arial" w:hAnsi="Arial" w:cs="Arial"/>
          <w:sz w:val="28"/>
          <w:szCs w:val="28"/>
        </w:rPr>
      </w:pPr>
    </w:p>
    <w:p w:rsidR="00DC1E61" w:rsidRPr="00DC1E61" w:rsidRDefault="00DC1E61" w:rsidP="00C3593D">
      <w:pPr>
        <w:rPr>
          <w:rFonts w:ascii="Arial" w:hAnsi="Arial" w:cs="Arial"/>
          <w:sz w:val="28"/>
          <w:szCs w:val="28"/>
        </w:rPr>
      </w:pPr>
    </w:p>
    <w:sectPr w:rsidR="00DC1E61" w:rsidRPr="00DC1E61" w:rsidSect="007E306E">
      <w:headerReference w:type="default" r:id="rId9"/>
      <w:footerReference w:type="default" r:id="rId10"/>
      <w:pgSz w:w="11906" w:h="16838" w:code="9"/>
      <w:pgMar w:top="567" w:right="1021" w:bottom="567" w:left="1021" w:header="709" w:footer="10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2B9" w:rsidRDefault="00E172B9">
      <w:r>
        <w:separator/>
      </w:r>
    </w:p>
  </w:endnote>
  <w:endnote w:type="continuationSeparator" w:id="0">
    <w:p w:rsidR="00E172B9" w:rsidRDefault="00E17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2B9" w:rsidRDefault="00E172B9" w:rsidP="00072946">
    <w:pPr>
      <w:tabs>
        <w:tab w:val="right" w:pos="9900"/>
      </w:tabs>
      <w:ind w:right="-36"/>
      <w:rPr>
        <w:rFonts w:ascii="Arial" w:hAnsi="Arial" w:cs="Arial"/>
        <w:sz w:val="18"/>
        <w:szCs w:val="18"/>
      </w:rPr>
    </w:pPr>
  </w:p>
  <w:p w:rsidR="00E172B9" w:rsidRDefault="00E172B9" w:rsidP="00072946">
    <w:pPr>
      <w:tabs>
        <w:tab w:val="right" w:pos="9900"/>
      </w:tabs>
      <w:ind w:right="-36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Firfield Avenue, </w:t>
    </w:r>
    <w:proofErr w:type="spellStart"/>
    <w:r>
      <w:rPr>
        <w:rFonts w:ascii="Arial" w:hAnsi="Arial" w:cs="Arial"/>
        <w:sz w:val="18"/>
        <w:szCs w:val="18"/>
      </w:rPr>
      <w:t>Breaston</w:t>
    </w:r>
    <w:proofErr w:type="spellEnd"/>
    <w:r>
      <w:rPr>
        <w:rFonts w:ascii="Arial" w:hAnsi="Arial" w:cs="Arial"/>
        <w:sz w:val="18"/>
        <w:szCs w:val="18"/>
      </w:rPr>
      <w:t>, Derby. DE72 3EG</w:t>
    </w:r>
    <w:r w:rsidRPr="00072946">
      <w:rPr>
        <w:rFonts w:ascii="Arial" w:hAnsi="Arial" w:cs="Arial"/>
        <w:sz w:val="18"/>
        <w:szCs w:val="18"/>
      </w:rPr>
      <w:t xml:space="preserve"> </w:t>
    </w:r>
    <w:r>
      <w:rPr>
        <w:rFonts w:ascii="Arial" w:hAnsi="Arial" w:cs="Arial"/>
        <w:sz w:val="18"/>
        <w:szCs w:val="18"/>
      </w:rPr>
      <w:tab/>
      <w:t>Headteacher: Nicola Smith B.Ed (Hons); NPQH</w:t>
    </w:r>
  </w:p>
  <w:p w:rsidR="00E172B9" w:rsidRDefault="00E172B9" w:rsidP="005A13A7">
    <w:pPr>
      <w:tabs>
        <w:tab w:val="right" w:pos="9900"/>
      </w:tabs>
      <w:rPr>
        <w:rFonts w:ascii="Arial" w:hAnsi="Arial" w:cs="Arial"/>
        <w:sz w:val="18"/>
        <w:szCs w:val="18"/>
      </w:rPr>
    </w:pPr>
    <w:r w:rsidRPr="000D358F">
      <w:rPr>
        <w:rFonts w:ascii="Arial" w:hAnsi="Arial" w:cs="Arial"/>
        <w:sz w:val="18"/>
        <w:szCs w:val="18"/>
      </w:rPr>
      <w:t>Telephone: 01332 872216 Facsimile: 01332 872403</w:t>
    </w:r>
    <w:r>
      <w:rPr>
        <w:rFonts w:ascii="Arial" w:hAnsi="Arial" w:cs="Arial"/>
        <w:sz w:val="18"/>
        <w:szCs w:val="18"/>
      </w:rPr>
      <w:tab/>
      <w:t>Assistant Headteacher: Amanda Fletcher B.A. (Hons) QTS</w:t>
    </w:r>
    <w:r>
      <w:rPr>
        <w:rFonts w:ascii="Arial" w:hAnsi="Arial" w:cs="Arial"/>
        <w:sz w:val="18"/>
        <w:szCs w:val="18"/>
      </w:rPr>
      <w:tab/>
    </w:r>
    <w:r w:rsidRPr="00072946">
      <w:rPr>
        <w:rFonts w:ascii="Arial" w:hAnsi="Arial" w:cs="Arial"/>
        <w:sz w:val="18"/>
        <w:szCs w:val="18"/>
      </w:rPr>
      <w:t xml:space="preserve"> </w:t>
    </w:r>
  </w:p>
  <w:p w:rsidR="00E172B9" w:rsidRDefault="00E172B9" w:rsidP="00072946">
    <w:pPr>
      <w:tabs>
        <w:tab w:val="right" w:pos="9900"/>
      </w:tabs>
      <w:ind w:right="-36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E-mail: </w:t>
    </w:r>
    <w:hyperlink r:id="rId1" w:history="1">
      <w:r w:rsidRPr="00965C80">
        <w:rPr>
          <w:rStyle w:val="Hyperlink"/>
          <w:rFonts w:ascii="Arial" w:hAnsi="Arial" w:cs="Arial"/>
          <w:sz w:val="18"/>
          <w:szCs w:val="18"/>
        </w:rPr>
        <w:t>enquiries@firfield.derbyshire.sch.uk</w:t>
      </w:r>
    </w:hyperlink>
    <w:r>
      <w:rPr>
        <w:rFonts w:ascii="Arial" w:hAnsi="Arial" w:cs="Arial"/>
        <w:sz w:val="18"/>
        <w:szCs w:val="18"/>
      </w:rPr>
      <w:tab/>
      <w:t>Assistant Headteacher: Jackie Saville B.Ed (Hons)</w:t>
    </w:r>
  </w:p>
  <w:p w:rsidR="00E172B9" w:rsidRDefault="00E172B9" w:rsidP="00072946">
    <w:pPr>
      <w:tabs>
        <w:tab w:val="right" w:pos="9900"/>
      </w:tabs>
      <w:ind w:right="-36"/>
      <w:rPr>
        <w:rFonts w:ascii="Arial" w:hAnsi="Arial" w:cs="Arial"/>
        <w:sz w:val="18"/>
        <w:szCs w:val="18"/>
      </w:rPr>
    </w:pPr>
    <w:r>
      <w:rPr>
        <w:rFonts w:ascii="Bradley Hand ITC" w:hAnsi="Bradley Hand ITC"/>
        <w:b/>
        <w:noProof/>
        <w:sz w:val="28"/>
        <w:szCs w:val="28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1A01FA" wp14:editId="36CA8CD7">
              <wp:simplePos x="0" y="0"/>
              <wp:positionH relativeFrom="column">
                <wp:posOffset>-308610</wp:posOffset>
              </wp:positionH>
              <wp:positionV relativeFrom="paragraph">
                <wp:posOffset>103505</wp:posOffset>
              </wp:positionV>
              <wp:extent cx="6767830" cy="0"/>
              <wp:effectExtent l="15240" t="17780" r="17780" b="20320"/>
              <wp:wrapNone/>
              <wp:docPr id="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6783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-24.3pt;margin-top:8.15pt;width:532.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" strokeweight="1.75pt"/>
          </w:pict>
        </mc:Fallback>
      </mc:AlternateContent>
    </w:r>
  </w:p>
  <w:p w:rsidR="00E172B9" w:rsidRDefault="00E172B9" w:rsidP="00072946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4624" behindDoc="1" locked="0" layoutInCell="1" allowOverlap="1" wp14:anchorId="1389F6B7" wp14:editId="2ECA7F75">
          <wp:simplePos x="0" y="0"/>
          <wp:positionH relativeFrom="column">
            <wp:posOffset>2828290</wp:posOffset>
          </wp:positionH>
          <wp:positionV relativeFrom="paragraph">
            <wp:posOffset>75565</wp:posOffset>
          </wp:positionV>
          <wp:extent cx="514350" cy="514350"/>
          <wp:effectExtent l="0" t="0" r="0" b="0"/>
          <wp:wrapTight wrapText="bothSides">
            <wp:wrapPolygon edited="0">
              <wp:start x="0" y="0"/>
              <wp:lineTo x="0" y="20800"/>
              <wp:lineTo x="20800" y="20800"/>
              <wp:lineTo x="20800" y="0"/>
              <wp:lineTo x="0" y="0"/>
            </wp:wrapPolygon>
          </wp:wrapTight>
          <wp:docPr id="6" name="Picture 6" descr="C:\Users\donoghuej\AppData\Local\Microsoft\Windows\Temporary Internet Files\Content.IE5\ZAR2XUH1\Sainsbury's school games silv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onoghuej\AppData\Local\Microsoft\Windows\Temporary Internet Files\Content.IE5\ZAR2XUH1\Sainsbury's school games silver 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6559">
      <w:rPr>
        <w:noProof/>
        <w:lang w:eastAsia="en-GB"/>
      </w:rPr>
      <w:drawing>
        <wp:anchor distT="0" distB="0" distL="114300" distR="114300" simplePos="0" relativeHeight="251671552" behindDoc="1" locked="0" layoutInCell="0" allowOverlap="0" wp14:anchorId="29886F17" wp14:editId="721A990C">
          <wp:simplePos x="0" y="0"/>
          <wp:positionH relativeFrom="column">
            <wp:posOffset>6018530</wp:posOffset>
          </wp:positionH>
          <wp:positionV relativeFrom="page">
            <wp:posOffset>9991725</wp:posOffset>
          </wp:positionV>
          <wp:extent cx="450850" cy="469900"/>
          <wp:effectExtent l="0" t="0" r="6350" b="6350"/>
          <wp:wrapNone/>
          <wp:docPr id="33" name="Picture 33" descr="logo[1] (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[1] (3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34AE">
      <w:rPr>
        <w:rFonts w:ascii="Bradley Hand ITC" w:hAnsi="Bradley Hand ITC"/>
        <w:b/>
        <w:noProof/>
        <w:sz w:val="28"/>
        <w:szCs w:val="28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133.2pt;margin-top:784.35pt;width:60.45pt;height:37.05pt;z-index:251654144;mso-position-horizontal-relative:text;mso-position-vertical-relative:page" o:allowincell="f" o:allowoverlap="f">
          <v:imagedata r:id="rId4" o:title=""/>
          <w10:wrap anchory="page"/>
        </v:shape>
        <o:OLEObject Type="Embed" ProgID="MSPhotoEd.3" ShapeID="_x0000_s2055" DrawAspect="Content" ObjectID="_1524910525" r:id="rId5"/>
      </w:pict>
    </w:r>
    <w:r>
      <w:rPr>
        <w:rFonts w:ascii="Bradley Hand ITC" w:hAnsi="Bradley Hand ITC"/>
        <w:b/>
        <w:noProof/>
        <w:sz w:val="28"/>
        <w:szCs w:val="28"/>
        <w:lang w:eastAsia="en-GB"/>
      </w:rPr>
      <w:drawing>
        <wp:anchor distT="0" distB="0" distL="114300" distR="114300" simplePos="0" relativeHeight="251655168" behindDoc="0" locked="0" layoutInCell="0" allowOverlap="0" wp14:anchorId="016E5D72" wp14:editId="02038A1A">
          <wp:simplePos x="0" y="0"/>
          <wp:positionH relativeFrom="column">
            <wp:posOffset>342265</wp:posOffset>
          </wp:positionH>
          <wp:positionV relativeFrom="page">
            <wp:posOffset>9991725</wp:posOffset>
          </wp:positionV>
          <wp:extent cx="1054735" cy="399415"/>
          <wp:effectExtent l="0" t="0" r="0" b="635"/>
          <wp:wrapNone/>
          <wp:docPr id="8" name="Picture 2" descr="Description: SAAS 2002 smal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SAAS 2002 small 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735" cy="399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34AE">
      <w:rPr>
        <w:rFonts w:ascii="Bradley Hand ITC" w:hAnsi="Bradley Hand ITC"/>
        <w:b/>
        <w:noProof/>
        <w:sz w:val="28"/>
        <w:szCs w:val="28"/>
        <w:lang w:eastAsia="en-GB"/>
      </w:rPr>
      <w:pict>
        <v:shape id="_x0000_s2054" type="#_x0000_t75" style="position:absolute;margin-left:-24.3pt;margin-top:783.6pt;width:25.45pt;height:37.8pt;z-index:251653120;visibility:visible;mso-wrap-edited:f;mso-position-horizontal-relative:text;mso-position-vertical:absolute;mso-position-vertical-relative:page" o:allowincell="f" o:allowoverlap="f">
          <v:imagedata r:id="rId7" o:title=""/>
          <w10:wrap anchory="page"/>
        </v:shape>
        <o:OLEObject Type="Embed" ProgID="Word.Picture.8" ShapeID="_x0000_s2054" DrawAspect="Content" ObjectID="_1524910526" r:id="rId8"/>
      </w:pict>
    </w:r>
    <w:r w:rsidRPr="00D86559">
      <w:rPr>
        <w:noProof/>
        <w:lang w:eastAsia="en-GB"/>
      </w:rPr>
      <w:drawing>
        <wp:anchor distT="0" distB="0" distL="114300" distR="114300" simplePos="0" relativeHeight="251669504" behindDoc="1" locked="1" layoutInCell="1" allowOverlap="1" wp14:anchorId="5CD5B6F3" wp14:editId="0DD873C3">
          <wp:simplePos x="0" y="0"/>
          <wp:positionH relativeFrom="column">
            <wp:posOffset>4685030</wp:posOffset>
          </wp:positionH>
          <wp:positionV relativeFrom="page">
            <wp:posOffset>9991725</wp:posOffset>
          </wp:positionV>
          <wp:extent cx="866775" cy="363220"/>
          <wp:effectExtent l="0" t="0" r="9525" b="0"/>
          <wp:wrapNone/>
          <wp:docPr id="31" name="Picture 3" descr="Description: FMS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FMSiS logo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363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6559">
      <w:rPr>
        <w:noProof/>
        <w:lang w:eastAsia="en-GB"/>
      </w:rPr>
      <w:drawing>
        <wp:anchor distT="0" distB="0" distL="114300" distR="114300" simplePos="0" relativeHeight="251665408" behindDoc="1" locked="1" layoutInCell="1" allowOverlap="1" wp14:anchorId="43DDC526" wp14:editId="2DE11D52">
          <wp:simplePos x="0" y="0"/>
          <wp:positionH relativeFrom="column">
            <wp:posOffset>3788410</wp:posOffset>
          </wp:positionH>
          <wp:positionV relativeFrom="paragraph">
            <wp:posOffset>123190</wp:posOffset>
          </wp:positionV>
          <wp:extent cx="501650" cy="591820"/>
          <wp:effectExtent l="0" t="0" r="0" b="0"/>
          <wp:wrapNone/>
          <wp:docPr id="28" name="Picture 4" descr="Description: ISA Found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ISA Foundation Logo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650" cy="591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2B9" w:rsidRDefault="00E172B9">
      <w:r>
        <w:separator/>
      </w:r>
    </w:p>
  </w:footnote>
  <w:footnote w:type="continuationSeparator" w:id="0">
    <w:p w:rsidR="00E172B9" w:rsidRDefault="00E172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2B9" w:rsidRDefault="00E172B9" w:rsidP="00AC3B14">
    <w:pPr>
      <w:tabs>
        <w:tab w:val="right" w:pos="9900"/>
      </w:tabs>
      <w:ind w:right="-36"/>
      <w:jc w:val="center"/>
      <w:rPr>
        <w:rFonts w:ascii="Bradley Hand ITC" w:hAnsi="Bradley Hand ITC"/>
        <w:b/>
        <w:sz w:val="28"/>
        <w:szCs w:val="28"/>
      </w:rPr>
    </w:pPr>
  </w:p>
  <w:p w:rsidR="00E172B9" w:rsidRPr="00AC3B14" w:rsidRDefault="00E172B9" w:rsidP="00AC3B14">
    <w:pPr>
      <w:tabs>
        <w:tab w:val="right" w:pos="9900"/>
      </w:tabs>
      <w:ind w:right="-36"/>
      <w:jc w:val="center"/>
      <w:rPr>
        <w:rFonts w:ascii="Bradley Hand ITC" w:hAnsi="Bradley Hand ITC"/>
        <w:b/>
        <w:sz w:val="20"/>
        <w:szCs w:val="20"/>
      </w:rPr>
    </w:pPr>
  </w:p>
  <w:p w:rsidR="00E172B9" w:rsidRDefault="00E172B9" w:rsidP="00AC3B14">
    <w:pPr>
      <w:tabs>
        <w:tab w:val="right" w:pos="9900"/>
      </w:tabs>
      <w:ind w:right="-36"/>
      <w:jc w:val="center"/>
      <w:rPr>
        <w:rFonts w:ascii="Bradley Hand ITC" w:hAnsi="Bradley Hand ITC"/>
        <w:b/>
        <w:sz w:val="28"/>
        <w:szCs w:val="28"/>
      </w:rPr>
    </w:pPr>
    <w:r w:rsidRPr="00A7608F">
      <w:rPr>
        <w:rFonts w:ascii="Bradley Hand ITC" w:hAnsi="Bradley Hand ITC"/>
        <w:b/>
        <w:sz w:val="28"/>
        <w:szCs w:val="28"/>
      </w:rPr>
      <w:t>Be part of the Firfield Family</w:t>
    </w:r>
  </w:p>
  <w:p w:rsidR="00E172B9" w:rsidRDefault="00E172B9" w:rsidP="00AC3B14">
    <w:pPr>
      <w:tabs>
        <w:tab w:val="right" w:pos="9900"/>
      </w:tabs>
      <w:ind w:right="-36"/>
      <w:rPr>
        <w:rFonts w:ascii="Bradley Hand ITC" w:hAnsi="Bradley Hand ITC"/>
        <w:b/>
        <w:sz w:val="28"/>
        <w:szCs w:val="28"/>
      </w:rPr>
    </w:pPr>
    <w:r>
      <w:rPr>
        <w:rFonts w:ascii="Bradley Hand ITC" w:hAnsi="Bradley Hand ITC"/>
        <w:b/>
        <w:noProof/>
        <w:sz w:val="28"/>
        <w:szCs w:val="28"/>
        <w:lang w:eastAsia="en-GB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77AE34A3" wp14:editId="71264CD8">
              <wp:simplePos x="0" y="0"/>
              <wp:positionH relativeFrom="column">
                <wp:posOffset>-190500</wp:posOffset>
              </wp:positionH>
              <wp:positionV relativeFrom="paragraph">
                <wp:posOffset>141605</wp:posOffset>
              </wp:positionV>
              <wp:extent cx="6858000" cy="0"/>
              <wp:effectExtent l="19050" t="17780" r="19050" b="20320"/>
              <wp:wrapNone/>
              <wp:docPr id="5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8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pt,11.15pt" to="52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" strokecolor="green" strokeweight="2pt">
              <w10:anchorlock/>
            </v:line>
          </w:pict>
        </mc:Fallback>
      </mc:AlternateContent>
    </w:r>
    <w:r w:rsidR="00DB34AE">
      <w:rPr>
        <w:rFonts w:ascii="Bradley Hand ITC" w:hAnsi="Bradley Hand ITC"/>
        <w:b/>
        <w:noProof/>
        <w:sz w:val="28"/>
        <w:szCs w:val="28"/>
        <w:lang w:eastAsia="en-GB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65" type="#_x0000_t136" style="position:absolute;margin-left:51pt;margin-top:-57.35pt;width:447pt;height:39pt;z-index:251661312;mso-position-horizontal-relative:text;mso-position-vertical-relative:text" fillcolor="#060" strokecolor="#060">
          <v:shadow color="#868686"/>
          <v:textpath style="font-family:&quot;Tahoma&quot;;font-size:32pt;v-text-kern:t" trim="t" fitpath="t" string="Firfield Primary School"/>
          <w10:anchorlock/>
        </v:shape>
      </w:pict>
    </w:r>
    <w:r>
      <w:rPr>
        <w:rFonts w:ascii="Bradley Hand ITC" w:hAnsi="Bradley Hand ITC"/>
        <w:b/>
        <w:noProof/>
        <w:sz w:val="28"/>
        <w:szCs w:val="28"/>
        <w:lang w:eastAsia="en-GB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655EEF94" wp14:editId="0619FD60">
              <wp:simplePos x="0" y="0"/>
              <wp:positionH relativeFrom="column">
                <wp:posOffset>38100</wp:posOffset>
              </wp:positionH>
              <wp:positionV relativeFrom="paragraph">
                <wp:posOffset>-953135</wp:posOffset>
              </wp:positionV>
              <wp:extent cx="2286000" cy="1031240"/>
              <wp:effectExtent l="0" t="0" r="0" b="0"/>
              <wp:wrapNone/>
              <wp:docPr id="2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0" cy="1031240"/>
                        <a:chOff x="841" y="23"/>
                        <a:chExt cx="3600" cy="1624"/>
                      </a:xfrm>
                    </wpg:grpSpPr>
                    <pic:pic xmlns:pic="http://schemas.openxmlformats.org/drawingml/2006/picture">
                      <pic:nvPicPr>
                        <pic:cNvPr id="3" name="Picture 15" descr="logo nota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1" y="23"/>
                          <a:ext cx="3240" cy="12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" name="Rectangle 16"/>
                      <wps:cNvSpPr>
                        <a:spLocks noChangeArrowheads="1"/>
                      </wps:cNvSpPr>
                      <wps:spPr bwMode="auto">
                        <a:xfrm>
                          <a:off x="1561" y="207"/>
                          <a:ext cx="2880" cy="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3pt;margin-top:-75.05pt;width:180pt;height:81.2pt;z-index:-251656192" coordorigin="841,23" coordsize="3600,1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pC/4UL9nYDYP8svsfauYpMvU5Hu3sbqLrHas2Np6Kaix+fxO9KLua&#10;oq9wSVWQo56TEPtfqPJQJJTR1cxr56ZDEIXlnhC/OE6Q7G8bA1ldFFPUNrz8qIeFc0+0Q777bjBY&#10;+3dxbShzJeXEEKUAoGWQXBLVIIXRA4qAx1FRShJHz4vcQ9YL9e9+691737r3Xvfuvde9+690bv8A&#10;l9/9l6/CP/xbv42f+/l2X7MNo/5K1r/z0R/8fXoU8jf8rts//S1tP+r8fX1H/c7ddI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5v8Awpz/AOyCupP/ABbvYX/vmu/fYN54&#10;/wCSTH/z0L/xyTqA/vFf8qTa/wDS1j/6sXPWiv7ivrDHr3v3Xuve/de697917r3v3Xurd/5D/wD2&#10;9a+K3/lcf/gcO4PYh5U/5L9v/t/+rb9Sn7K/9PM2z/qI/wC0Sfr6MfuZes9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rP/wDCoDfm1Md8SPj/ANY1mV8O+N3/ACMh35t3B/Y5KT+I7U646z35t/eeV/iUVG+I&#10;pP4Nl+08DD4J6iKpqPv9cEcqQVDQgjnmWMbfDAT+q02oDPBVYMa8MFl+eccD1jz9429tY+V7Hbna&#10;l5Lf+Iq0OUihkWRq00jS00YoSCdVVBAamkL7jDrDvr3v3Xuve/de697917r3v3Xurd/5D/8A29a+&#10;K3/lcf8A4HDuD2IeVP8Akv2/+3/6tv1Kfsr/ANPM2z/qI/7RJ+vox+5l6z3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qJf8Kp/+5Ef/Ln/AP53j3HnPv8AxE/5u/8AWPrFr7yv/LF/6jP+1XrU&#10;S9x51i11737r3Xvfuvde9+691737r3Wxl/wmM/7L17b/APFRN+/+/l6C9jLkf/krSf8APO3/AB+P&#10;qfPu6/8AK7XX/Sqk/wCr9t1vUe5U6z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UJ/wq4/mL/wCzo/zHMp0FsrI/ddJfAj+9&#10;vReB/wAk8H8a72r8pjP9mX3T/uW2PtXduO/h27dq43ZX2M1ZmcPN/cj+MYqoEOZl1+691rBe/de6&#10;97917r7DX/CcP+X7ur+Xh/K56p2L2VDuDE9x9+7gyfyp7f2duCPI0M/XO6u1Ns7Ow+2uum29n9mb&#10;J3TtDcG0Oqdk7cpdz4jKQ1lTj95LmIoquajFKsfuvdX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4P5s/8wLav8sv4Gd6/K3MTbfqt7bc2+dp9E7O3BJjp4Owu/d6JNh+sNtNt6q3nsLL7s2/i8u7Z&#10;7c9Fh8imag2bhcxXUiO9GV9+6918Sb37r3XvfuvdX/f8Juv5aP8Aw43/ADHNhf3/ANp/3g+Mvxf/&#10;AIb378gP4vgv4rs7dH938pH/AKKulc3/ABrYe+Ov83/pb7Ap4f4ptzN/w/8Aj2xMPuf7OoWppFt7&#10;r3X1+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ME/4V7/AMy7/ZmfmTt74MdW7s/iPSXw&#10;u+6/0i/wHO/ebd3r8p91UMP97vv/AO7u/M9tLcf+gjaUlPtak++xGK3HtfdVbvLGza4Zl9+691qB&#10;e/de697917r6vf8AwlH/AJdH+yXfy48X37vXHfa92/Pf+6Xeme/yvz/wXomgxeT/ANlo2t/uJ3xu&#10;raWR/iO0t1ZLev30NHhsxD/ff+D5WnM2Gi0e691s++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+cH/AMLNf5i/+krvbqn+WjsDI69p&#10;fHP+C96fID/JNP3/AHtv7Z03+ira3+5rY9Bk6X/Rr0lvGbLffYXPV2HzP+kH7Wsp46/BLo917rSD&#10;9+691737r3X0+/8AhIR/LR/2Wb4bbh+c/aW0/wCHd2/NH7X/AEdfx7BfZ7i2V8WNq10390fsP7xb&#10;DwO7duf6d92x1G6av7HL5Xbm6Nq0WzclDomhb37r3W37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logo notag" style="position:absolute;left:841;top:23;width:3240;height:1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+fs7CAAAA2gAAAA8AAABkcnMvZG93bnJldi54bWxEj09rAjEUxO+C3yE8oZdSs1UpsjVKW//g&#10;VVvE3h6b52Zx87Ikqbt+eyMUPA4z8xtmtuhsLS7kQ+VYweswA0FcOF1xqeDne/0yBREissbaMSm4&#10;UoDFvN+bYa5dyzu67GMpEoRDjgpMjE0uZSgMWQxD1xAn7+S8xZikL6X22Ca4reUoy96kxYrTgsGG&#10;vgwV5/2fVeB5lbXyON1O4rJ7PmxKE37Np1JPg+7jHUSkLj7C/+2tVjCG+5V0A+T8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/n7OwgAAANoAAAAPAAAAAAAAAAAAAAAAAJ8C&#10;AABkcnMvZG93bnJldi54bWxQSwUGAAAAAAQABAD3AAAAjgMAAAAA&#10;">
                <v:imagedata r:id="rId2" o:title="logo notag"/>
              </v:shape>
              <v:rect id="Rectangle 16" o:spid="_x0000_s1028" style="position:absolute;left:1561;top:207;width:28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<w10:anchorlock/>
            </v:group>
          </w:pict>
        </mc:Fallback>
      </mc:AlternateContent>
    </w:r>
  </w:p>
  <w:p w:rsidR="00E172B9" w:rsidRDefault="00E172B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835AC"/>
    <w:multiLevelType w:val="hybridMultilevel"/>
    <w:tmpl w:val="769A8C90"/>
    <w:lvl w:ilvl="0" w:tplc="08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">
    <w:nsid w:val="276921CF"/>
    <w:multiLevelType w:val="hybridMultilevel"/>
    <w:tmpl w:val="61DCC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B311E3"/>
    <w:multiLevelType w:val="multilevel"/>
    <w:tmpl w:val="E1A66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D579E5"/>
    <w:multiLevelType w:val="multilevel"/>
    <w:tmpl w:val="38044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6" style="mso-position-vertical-relative:page" o:allowincell="f" o:allowoverlap="f" fill="f" fillcolor="white" stroke="f">
      <v:fill color="white" on="f"/>
      <v:stroke on="f"/>
      <o:colormru v:ext="edit" colors="#06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2E6"/>
    <w:rsid w:val="00060B25"/>
    <w:rsid w:val="00072946"/>
    <w:rsid w:val="000865D7"/>
    <w:rsid w:val="000D6FEB"/>
    <w:rsid w:val="000D78A0"/>
    <w:rsid w:val="00161DA2"/>
    <w:rsid w:val="00162CC8"/>
    <w:rsid w:val="00223576"/>
    <w:rsid w:val="00247097"/>
    <w:rsid w:val="00267E5C"/>
    <w:rsid w:val="0033122F"/>
    <w:rsid w:val="0037325D"/>
    <w:rsid w:val="003816F1"/>
    <w:rsid w:val="0042306D"/>
    <w:rsid w:val="00426E40"/>
    <w:rsid w:val="00451953"/>
    <w:rsid w:val="00454B5D"/>
    <w:rsid w:val="00483C5A"/>
    <w:rsid w:val="004B79CC"/>
    <w:rsid w:val="005822E6"/>
    <w:rsid w:val="005A13A7"/>
    <w:rsid w:val="005B27ED"/>
    <w:rsid w:val="005B2A4A"/>
    <w:rsid w:val="005D5364"/>
    <w:rsid w:val="006769BB"/>
    <w:rsid w:val="006829D2"/>
    <w:rsid w:val="00696097"/>
    <w:rsid w:val="00696C7C"/>
    <w:rsid w:val="006C226A"/>
    <w:rsid w:val="00706EBA"/>
    <w:rsid w:val="007522A0"/>
    <w:rsid w:val="00783E5F"/>
    <w:rsid w:val="007E306E"/>
    <w:rsid w:val="008B6DD8"/>
    <w:rsid w:val="009B7C21"/>
    <w:rsid w:val="009E0FFF"/>
    <w:rsid w:val="00AC0761"/>
    <w:rsid w:val="00AC3B14"/>
    <w:rsid w:val="00AC65D2"/>
    <w:rsid w:val="00B447D6"/>
    <w:rsid w:val="00B93A80"/>
    <w:rsid w:val="00BA3E7C"/>
    <w:rsid w:val="00C3593D"/>
    <w:rsid w:val="00CB7989"/>
    <w:rsid w:val="00CD18AF"/>
    <w:rsid w:val="00CD4158"/>
    <w:rsid w:val="00D86559"/>
    <w:rsid w:val="00DB34AE"/>
    <w:rsid w:val="00DB7E1D"/>
    <w:rsid w:val="00DC1E61"/>
    <w:rsid w:val="00E12FA7"/>
    <w:rsid w:val="00E172B9"/>
    <w:rsid w:val="00E31D93"/>
    <w:rsid w:val="00E56C05"/>
    <w:rsid w:val="00E705CF"/>
    <w:rsid w:val="00EA6960"/>
    <w:rsid w:val="00EB70D0"/>
    <w:rsid w:val="00EC58B6"/>
    <w:rsid w:val="00F6397B"/>
    <w:rsid w:val="00F718CD"/>
    <w:rsid w:val="00FA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6" style="mso-position-vertical-relative:page" o:allowincell="f" o:allowoverlap="f" fill="f" fillcolor="white" stroke="f">
      <v:fill color="white" on="f"/>
      <v:stroke on="f"/>
      <o:colormru v:ext="edit" colors="#06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83E5F"/>
    <w:rPr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7325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83E5F"/>
    <w:rPr>
      <w:color w:val="0000FF"/>
      <w:u w:val="single"/>
    </w:rPr>
  </w:style>
  <w:style w:type="paragraph" w:styleId="Header">
    <w:name w:val="header"/>
    <w:basedOn w:val="Normal"/>
    <w:rsid w:val="00783E5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83E5F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4B79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semiHidden/>
    <w:rsid w:val="003732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ListParagraph">
    <w:name w:val="List Paragraph"/>
    <w:basedOn w:val="Normal"/>
    <w:uiPriority w:val="34"/>
    <w:qFormat/>
    <w:rsid w:val="003732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83E5F"/>
    <w:rPr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7325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83E5F"/>
    <w:rPr>
      <w:color w:val="0000FF"/>
      <w:u w:val="single"/>
    </w:rPr>
  </w:style>
  <w:style w:type="paragraph" w:styleId="Header">
    <w:name w:val="header"/>
    <w:basedOn w:val="Normal"/>
    <w:rsid w:val="00783E5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83E5F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4B79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semiHidden/>
    <w:rsid w:val="003732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ListParagraph">
    <w:name w:val="List Paragraph"/>
    <w:basedOn w:val="Normal"/>
    <w:uiPriority w:val="34"/>
    <w:qFormat/>
    <w:rsid w:val="003732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4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9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29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43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603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240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249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4.png"/><Relationship Id="rId7" Type="http://schemas.openxmlformats.org/officeDocument/2006/relationships/image" Target="media/image7.png"/><Relationship Id="rId2" Type="http://schemas.openxmlformats.org/officeDocument/2006/relationships/image" Target="media/image3.jpeg"/><Relationship Id="rId1" Type="http://schemas.openxmlformats.org/officeDocument/2006/relationships/hyperlink" Target="mailto:enquiries@firfield.derbyshire.sch.uk" TargetMode="External"/><Relationship Id="rId6" Type="http://schemas.openxmlformats.org/officeDocument/2006/relationships/image" Target="media/image6.jpeg"/><Relationship Id="rId5" Type="http://schemas.openxmlformats.org/officeDocument/2006/relationships/oleObject" Target="embeddings/oleObject1.bin"/><Relationship Id="rId10" Type="http://schemas.openxmlformats.org/officeDocument/2006/relationships/image" Target="media/image9.jpeg"/><Relationship Id="rId4" Type="http://schemas.openxmlformats.org/officeDocument/2006/relationships/image" Target="media/image5.pn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noghuej\AppData\Roaming\Microsoft\Templates\Firfield%20letterhead%20-%20Nov%2020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4A63CE-E47B-4A18-A006-517ED896E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Firfield letterhead - Nov 2014</Template>
  <TotalTime>1</TotalTime>
  <Pages>1</Pages>
  <Words>123</Words>
  <Characters>905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Sawley Road, Breaston, Derby</vt:lpstr>
    </vt:vector>
  </TitlesOfParts>
  <Company>Elonex Installed</Company>
  <LinksUpToDate>false</LinksUpToDate>
  <CharactersWithSpaces>1026</CharactersWithSpaces>
  <SharedDoc>false</SharedDoc>
  <HLinks>
    <vt:vector size="6" baseType="variant">
      <vt:variant>
        <vt:i4>2883614</vt:i4>
      </vt:variant>
      <vt:variant>
        <vt:i4>0</vt:i4>
      </vt:variant>
      <vt:variant>
        <vt:i4>0</vt:i4>
      </vt:variant>
      <vt:variant>
        <vt:i4>5</vt:i4>
      </vt:variant>
      <vt:variant>
        <vt:lpwstr>mailto:enquiries@firfield.derbyshire.sch.uk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Sawley Road, Breaston, Derby</dc:title>
  <dc:creator>Jan Donoghue</dc:creator>
  <cp:lastModifiedBy>Lorraine Domleo</cp:lastModifiedBy>
  <cp:revision>2</cp:revision>
  <cp:lastPrinted>2015-12-14T11:40:00Z</cp:lastPrinted>
  <dcterms:created xsi:type="dcterms:W3CDTF">2016-05-16T12:29:00Z</dcterms:created>
  <dcterms:modified xsi:type="dcterms:W3CDTF">2016-05-16T12:29:00Z</dcterms:modified>
</cp:coreProperties>
</file>